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10AC" w14:textId="77777777" w:rsidR="00897447" w:rsidRPr="0012767D" w:rsidRDefault="00897447" w:rsidP="00897447">
      <w:pPr>
        <w:pStyle w:val="Heading1"/>
      </w:pPr>
      <w:r w:rsidRPr="0012767D">
        <w:t>Series 5000: Students, Curriculum, and Academic Matters</w:t>
      </w:r>
    </w:p>
    <w:p w14:paraId="25D35BF2" w14:textId="77777777" w:rsidR="00897447" w:rsidRPr="0012767D" w:rsidRDefault="00897447" w:rsidP="00897447">
      <w:pPr>
        <w:pStyle w:val="Heading2"/>
      </w:pPr>
      <w:r w:rsidRPr="0012767D">
        <w:t>5700</w:t>
      </w:r>
      <w:r w:rsidRPr="0012767D">
        <w:tab/>
        <w:t>Student Health and Safety</w:t>
      </w:r>
    </w:p>
    <w:p w14:paraId="3A630E12" w14:textId="0E30D52C" w:rsidR="00897447" w:rsidRPr="00A00A18" w:rsidRDefault="00897447" w:rsidP="00443477">
      <w:pPr>
        <w:pStyle w:val="Heading3"/>
      </w:pPr>
      <w:bookmarkStart w:id="0" w:name="_Toc19193731"/>
      <w:r>
        <w:t>5710</w:t>
      </w:r>
      <w:r>
        <w:tab/>
        <w:t>Student Suicide Prevention</w:t>
      </w:r>
      <w:bookmarkEnd w:id="0"/>
      <w:r w:rsidR="000F05C8">
        <w:t xml:space="preserve"> </w:t>
      </w:r>
    </w:p>
    <w:p w14:paraId="051F9319" w14:textId="77777777" w:rsidR="00897447" w:rsidRPr="00443477" w:rsidRDefault="00897447" w:rsidP="00897447">
      <w:pPr>
        <w:pStyle w:val="PolicyBody"/>
      </w:pPr>
      <w:r w:rsidRPr="00443477">
        <w:t>Employees, volunteers, and contractors must immediately notify the building principal or designee if a student is exhibiting signs of unusual depression, expressing suicidal thoughts, or threatening or attempting suicide or self-harm.</w:t>
      </w:r>
    </w:p>
    <w:p w14:paraId="275ACF4B" w14:textId="77777777" w:rsidR="00897447" w:rsidRPr="00443477" w:rsidRDefault="00897447" w:rsidP="00897447">
      <w:pPr>
        <w:pStyle w:val="PolicyBody"/>
      </w:pPr>
      <w:r w:rsidRPr="00443477">
        <w:t>The District will convene a crisis response team to investigate and develop an intervention plan for the student, if necessary.</w:t>
      </w:r>
    </w:p>
    <w:p w14:paraId="61CF4656" w14:textId="77777777" w:rsidR="00897447" w:rsidRPr="00443477" w:rsidRDefault="00897447" w:rsidP="00897447">
      <w:pPr>
        <w:pStyle w:val="PolicyBody"/>
      </w:pPr>
      <w:r w:rsidRPr="00443477">
        <w:t>A member of the crisis response team will immediately notify the student’s Parent if the student threatens or attempts suicide.</w:t>
      </w:r>
    </w:p>
    <w:p w14:paraId="67CA4621" w14:textId="4C906C5A" w:rsidR="00897447" w:rsidRPr="00443477" w:rsidRDefault="00897447" w:rsidP="00897447">
      <w:pPr>
        <w:pStyle w:val="PolicyBody"/>
      </w:pPr>
      <w:r w:rsidRPr="00443477">
        <w:t>District personnel who suspect that a student may have a disability under Section 504 of the Rehabilitation Act or the Individuals with Disabilities Education Act must immediately refer the student for an evaluation.</w:t>
      </w:r>
    </w:p>
    <w:p w14:paraId="245533E5" w14:textId="6D61BF70" w:rsidR="00897447" w:rsidRPr="00443477" w:rsidRDefault="00897447" w:rsidP="00897447">
      <w:pPr>
        <w:pStyle w:val="PolicyBody"/>
      </w:pPr>
      <w:r w:rsidRPr="00443477">
        <w:t xml:space="preserve">The </w:t>
      </w:r>
      <w:proofErr w:type="gramStart"/>
      <w:r w:rsidRPr="00443477">
        <w:t>District</w:t>
      </w:r>
      <w:proofErr w:type="gramEnd"/>
      <w:r w:rsidRPr="00443477">
        <w:t xml:space="preserve"> will post on its website homepage and in a conspicuous location in the school counselor’s office MDHHS model information materials about suicide prevention services, suicide, depression, and anxiety.</w:t>
      </w:r>
    </w:p>
    <w:p w14:paraId="73B49435" w14:textId="026EBD53" w:rsidR="00897447" w:rsidRPr="00A00A18" w:rsidRDefault="00897447" w:rsidP="00897447">
      <w:pPr>
        <w:pStyle w:val="PolicyBody"/>
      </w:pPr>
      <w:r w:rsidRPr="00443477">
        <w:t xml:space="preserve">The </w:t>
      </w:r>
      <w:proofErr w:type="gramStart"/>
      <w:r w:rsidRPr="00443477">
        <w:t>District</w:t>
      </w:r>
      <w:proofErr w:type="gramEnd"/>
      <w:r w:rsidRPr="00443477">
        <w:t xml:space="preserve"> will provide age-appropriate instruction and professional development about suicide prevention, consistent with Policy 2203 and state law.</w:t>
      </w:r>
    </w:p>
    <w:p w14:paraId="475AC01B" w14:textId="42F4B9DA" w:rsidR="00897447" w:rsidRDefault="00897447" w:rsidP="00443477">
      <w:pPr>
        <w:pStyle w:val="Level1sub"/>
      </w:pPr>
    </w:p>
    <w:p w14:paraId="7F889635" w14:textId="77777777" w:rsidR="00897447" w:rsidRDefault="00897447" w:rsidP="00897447">
      <w:pPr>
        <w:pStyle w:val="Legal"/>
      </w:pPr>
      <w:r>
        <w:t>Legal authority:</w:t>
      </w:r>
      <w:r>
        <w:tab/>
        <w:t>MCL 380.1171, 380.1893</w:t>
      </w:r>
    </w:p>
    <w:p w14:paraId="35F77D9E" w14:textId="77777777" w:rsidR="00897447" w:rsidRPr="00BF6283" w:rsidRDefault="00897447" w:rsidP="00897447">
      <w:pPr>
        <w:pStyle w:val="PolicyBody"/>
      </w:pPr>
      <w:r w:rsidRPr="00BF6283">
        <w:t>Date adopted:</w:t>
      </w:r>
    </w:p>
    <w:p w14:paraId="43D52835" w14:textId="127961EA" w:rsidR="00CF22E4" w:rsidRPr="008248ED" w:rsidRDefault="00897447" w:rsidP="00897447">
      <w:pPr>
        <w:pStyle w:val="PolicyBody"/>
      </w:pPr>
      <w:r w:rsidRPr="00BF6283">
        <w:t>Date revised:</w:t>
      </w:r>
    </w:p>
    <w:sectPr w:rsidR="00CF22E4" w:rsidRPr="008248E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94DCB" w14:textId="77777777" w:rsidR="009E1E74" w:rsidRDefault="009E1E74" w:rsidP="00992EDB">
      <w:r>
        <w:separator/>
      </w:r>
    </w:p>
  </w:endnote>
  <w:endnote w:type="continuationSeparator" w:id="0">
    <w:p w14:paraId="7035DE85" w14:textId="77777777" w:rsidR="009E1E74" w:rsidRDefault="009E1E74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661C803A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0F05C8">
      <w:t>6</w:t>
    </w:r>
    <w:r w:rsidR="005D49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749A" w14:textId="77777777" w:rsidR="009E1E74" w:rsidRDefault="009E1E74" w:rsidP="00992EDB">
      <w:r>
        <w:separator/>
      </w:r>
    </w:p>
  </w:footnote>
  <w:footnote w:type="continuationSeparator" w:id="0">
    <w:p w14:paraId="0D59F03F" w14:textId="77777777" w:rsidR="009E1E74" w:rsidRDefault="009E1E74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0426E"/>
    <w:rsid w:val="00011DCF"/>
    <w:rsid w:val="000140E1"/>
    <w:rsid w:val="0001507D"/>
    <w:rsid w:val="00016CEE"/>
    <w:rsid w:val="00017C94"/>
    <w:rsid w:val="000210E2"/>
    <w:rsid w:val="00021CA3"/>
    <w:rsid w:val="00022470"/>
    <w:rsid w:val="000227B6"/>
    <w:rsid w:val="000227FD"/>
    <w:rsid w:val="00024A1E"/>
    <w:rsid w:val="00025C14"/>
    <w:rsid w:val="000267D2"/>
    <w:rsid w:val="00027585"/>
    <w:rsid w:val="0003341F"/>
    <w:rsid w:val="00040AFA"/>
    <w:rsid w:val="0004310B"/>
    <w:rsid w:val="000450B2"/>
    <w:rsid w:val="00045993"/>
    <w:rsid w:val="000474B5"/>
    <w:rsid w:val="00047F31"/>
    <w:rsid w:val="00055980"/>
    <w:rsid w:val="00055E11"/>
    <w:rsid w:val="00056E48"/>
    <w:rsid w:val="00060B6D"/>
    <w:rsid w:val="000611AE"/>
    <w:rsid w:val="000644D2"/>
    <w:rsid w:val="00071000"/>
    <w:rsid w:val="000754A2"/>
    <w:rsid w:val="000778EB"/>
    <w:rsid w:val="00087D65"/>
    <w:rsid w:val="00095946"/>
    <w:rsid w:val="00097B8C"/>
    <w:rsid w:val="000A4DA2"/>
    <w:rsid w:val="000B0A2E"/>
    <w:rsid w:val="000B2E9E"/>
    <w:rsid w:val="000B418D"/>
    <w:rsid w:val="000B679A"/>
    <w:rsid w:val="000B788C"/>
    <w:rsid w:val="000C2173"/>
    <w:rsid w:val="000C3E7B"/>
    <w:rsid w:val="000D0F94"/>
    <w:rsid w:val="000D307B"/>
    <w:rsid w:val="000D344E"/>
    <w:rsid w:val="000E007D"/>
    <w:rsid w:val="000E1590"/>
    <w:rsid w:val="000E1755"/>
    <w:rsid w:val="000E7007"/>
    <w:rsid w:val="000F00E8"/>
    <w:rsid w:val="000F05C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0102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47012"/>
    <w:rsid w:val="0015132A"/>
    <w:rsid w:val="0015144D"/>
    <w:rsid w:val="001517EC"/>
    <w:rsid w:val="00153303"/>
    <w:rsid w:val="00153665"/>
    <w:rsid w:val="00155CC3"/>
    <w:rsid w:val="0015735D"/>
    <w:rsid w:val="001638B0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1A77"/>
    <w:rsid w:val="00193BB2"/>
    <w:rsid w:val="00197318"/>
    <w:rsid w:val="001A0010"/>
    <w:rsid w:val="001A724C"/>
    <w:rsid w:val="001B5FC5"/>
    <w:rsid w:val="001B7262"/>
    <w:rsid w:val="001C0635"/>
    <w:rsid w:val="001C09F3"/>
    <w:rsid w:val="001C0D73"/>
    <w:rsid w:val="001C1EC8"/>
    <w:rsid w:val="001C62E5"/>
    <w:rsid w:val="001C6F98"/>
    <w:rsid w:val="001D134D"/>
    <w:rsid w:val="001D1BFD"/>
    <w:rsid w:val="001D3C19"/>
    <w:rsid w:val="001D411C"/>
    <w:rsid w:val="001D5F7A"/>
    <w:rsid w:val="001D7F21"/>
    <w:rsid w:val="001E0629"/>
    <w:rsid w:val="001E6C1F"/>
    <w:rsid w:val="001E7662"/>
    <w:rsid w:val="001F0FA7"/>
    <w:rsid w:val="001F106D"/>
    <w:rsid w:val="001F1E71"/>
    <w:rsid w:val="001F6718"/>
    <w:rsid w:val="001F6B02"/>
    <w:rsid w:val="00200915"/>
    <w:rsid w:val="002026D1"/>
    <w:rsid w:val="002060FB"/>
    <w:rsid w:val="00206F44"/>
    <w:rsid w:val="00210AEB"/>
    <w:rsid w:val="002115CA"/>
    <w:rsid w:val="002168CB"/>
    <w:rsid w:val="00236807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83274"/>
    <w:rsid w:val="002912AA"/>
    <w:rsid w:val="0029517E"/>
    <w:rsid w:val="00296BEA"/>
    <w:rsid w:val="00297CDA"/>
    <w:rsid w:val="002B3441"/>
    <w:rsid w:val="002C2C78"/>
    <w:rsid w:val="002C600B"/>
    <w:rsid w:val="002C6764"/>
    <w:rsid w:val="002C6A77"/>
    <w:rsid w:val="002D056E"/>
    <w:rsid w:val="002D29B7"/>
    <w:rsid w:val="002D2C7A"/>
    <w:rsid w:val="002D5278"/>
    <w:rsid w:val="002D56D3"/>
    <w:rsid w:val="002D60ED"/>
    <w:rsid w:val="002D6CEE"/>
    <w:rsid w:val="002F6463"/>
    <w:rsid w:val="002F746E"/>
    <w:rsid w:val="0030063C"/>
    <w:rsid w:val="00303803"/>
    <w:rsid w:val="003153BF"/>
    <w:rsid w:val="0031658E"/>
    <w:rsid w:val="00316CDD"/>
    <w:rsid w:val="003204BF"/>
    <w:rsid w:val="003211AF"/>
    <w:rsid w:val="003222AE"/>
    <w:rsid w:val="003239A1"/>
    <w:rsid w:val="00323FF8"/>
    <w:rsid w:val="00325968"/>
    <w:rsid w:val="0032713F"/>
    <w:rsid w:val="00340A13"/>
    <w:rsid w:val="00345E7C"/>
    <w:rsid w:val="00357D9D"/>
    <w:rsid w:val="00357F87"/>
    <w:rsid w:val="003608AE"/>
    <w:rsid w:val="003614FA"/>
    <w:rsid w:val="00362892"/>
    <w:rsid w:val="00363BC1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B19FD"/>
    <w:rsid w:val="003B2F0A"/>
    <w:rsid w:val="003C02BD"/>
    <w:rsid w:val="003C18FA"/>
    <w:rsid w:val="003C28CA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165"/>
    <w:rsid w:val="00405FFA"/>
    <w:rsid w:val="00407C11"/>
    <w:rsid w:val="00410347"/>
    <w:rsid w:val="00413193"/>
    <w:rsid w:val="00414020"/>
    <w:rsid w:val="0042109E"/>
    <w:rsid w:val="0042323C"/>
    <w:rsid w:val="00424C86"/>
    <w:rsid w:val="00426ACF"/>
    <w:rsid w:val="004279E7"/>
    <w:rsid w:val="00427D2E"/>
    <w:rsid w:val="0043378E"/>
    <w:rsid w:val="00440547"/>
    <w:rsid w:val="00441E4C"/>
    <w:rsid w:val="00442356"/>
    <w:rsid w:val="00443477"/>
    <w:rsid w:val="00444303"/>
    <w:rsid w:val="00446701"/>
    <w:rsid w:val="004504E9"/>
    <w:rsid w:val="0045454C"/>
    <w:rsid w:val="00456690"/>
    <w:rsid w:val="00471CF6"/>
    <w:rsid w:val="00471FF1"/>
    <w:rsid w:val="0047353E"/>
    <w:rsid w:val="00473E6F"/>
    <w:rsid w:val="004742BF"/>
    <w:rsid w:val="00474F9B"/>
    <w:rsid w:val="00475B1E"/>
    <w:rsid w:val="0048342E"/>
    <w:rsid w:val="0048581F"/>
    <w:rsid w:val="0049110C"/>
    <w:rsid w:val="00493C4F"/>
    <w:rsid w:val="00495909"/>
    <w:rsid w:val="004A09FB"/>
    <w:rsid w:val="004A0BC5"/>
    <w:rsid w:val="004A63C5"/>
    <w:rsid w:val="004A6651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D6428"/>
    <w:rsid w:val="004E42C3"/>
    <w:rsid w:val="004E5D0D"/>
    <w:rsid w:val="004E5F84"/>
    <w:rsid w:val="004E6BE2"/>
    <w:rsid w:val="004E7CB6"/>
    <w:rsid w:val="00504DE8"/>
    <w:rsid w:val="00514282"/>
    <w:rsid w:val="005145C2"/>
    <w:rsid w:val="0051466E"/>
    <w:rsid w:val="005146D7"/>
    <w:rsid w:val="005161E8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3540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33FF"/>
    <w:rsid w:val="005E462E"/>
    <w:rsid w:val="005E5945"/>
    <w:rsid w:val="005F0327"/>
    <w:rsid w:val="005F0840"/>
    <w:rsid w:val="005F2AFC"/>
    <w:rsid w:val="005F2EBE"/>
    <w:rsid w:val="005F48EC"/>
    <w:rsid w:val="0060625B"/>
    <w:rsid w:val="0061161D"/>
    <w:rsid w:val="00611BC5"/>
    <w:rsid w:val="00613CC9"/>
    <w:rsid w:val="00616A78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63D"/>
    <w:rsid w:val="006507B1"/>
    <w:rsid w:val="00655D29"/>
    <w:rsid w:val="00656F30"/>
    <w:rsid w:val="00657C55"/>
    <w:rsid w:val="00662C84"/>
    <w:rsid w:val="00663813"/>
    <w:rsid w:val="00666471"/>
    <w:rsid w:val="00682666"/>
    <w:rsid w:val="006857B5"/>
    <w:rsid w:val="00686520"/>
    <w:rsid w:val="0068751A"/>
    <w:rsid w:val="00694486"/>
    <w:rsid w:val="00697B31"/>
    <w:rsid w:val="006A0F19"/>
    <w:rsid w:val="006A188A"/>
    <w:rsid w:val="006A19DA"/>
    <w:rsid w:val="006A222E"/>
    <w:rsid w:val="006A4D16"/>
    <w:rsid w:val="006A5030"/>
    <w:rsid w:val="006B71AC"/>
    <w:rsid w:val="006C0BAF"/>
    <w:rsid w:val="006C1EAE"/>
    <w:rsid w:val="006C222C"/>
    <w:rsid w:val="006C28ED"/>
    <w:rsid w:val="006C3B74"/>
    <w:rsid w:val="006C3F48"/>
    <w:rsid w:val="006C6355"/>
    <w:rsid w:val="006D1E42"/>
    <w:rsid w:val="006D3D1B"/>
    <w:rsid w:val="006D4606"/>
    <w:rsid w:val="006D4745"/>
    <w:rsid w:val="006D6072"/>
    <w:rsid w:val="006E34B3"/>
    <w:rsid w:val="006E68E8"/>
    <w:rsid w:val="006E68F9"/>
    <w:rsid w:val="006F0294"/>
    <w:rsid w:val="006F25E9"/>
    <w:rsid w:val="006F3344"/>
    <w:rsid w:val="006F3518"/>
    <w:rsid w:val="006F3FEC"/>
    <w:rsid w:val="007016D5"/>
    <w:rsid w:val="00701E38"/>
    <w:rsid w:val="0070389A"/>
    <w:rsid w:val="00705E8B"/>
    <w:rsid w:val="00706550"/>
    <w:rsid w:val="00712037"/>
    <w:rsid w:val="00714799"/>
    <w:rsid w:val="00714AB5"/>
    <w:rsid w:val="00714B3C"/>
    <w:rsid w:val="00724367"/>
    <w:rsid w:val="00727B11"/>
    <w:rsid w:val="00734FF0"/>
    <w:rsid w:val="00740EF6"/>
    <w:rsid w:val="00743128"/>
    <w:rsid w:val="00750212"/>
    <w:rsid w:val="00751EF5"/>
    <w:rsid w:val="00753120"/>
    <w:rsid w:val="00753588"/>
    <w:rsid w:val="00755968"/>
    <w:rsid w:val="00755D36"/>
    <w:rsid w:val="007600A9"/>
    <w:rsid w:val="00761680"/>
    <w:rsid w:val="00761D77"/>
    <w:rsid w:val="00762CC5"/>
    <w:rsid w:val="0077051A"/>
    <w:rsid w:val="00776F98"/>
    <w:rsid w:val="0078039B"/>
    <w:rsid w:val="0078336B"/>
    <w:rsid w:val="0078580B"/>
    <w:rsid w:val="00785F0D"/>
    <w:rsid w:val="00787C8B"/>
    <w:rsid w:val="00793368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30F"/>
    <w:rsid w:val="007C663A"/>
    <w:rsid w:val="007D0CD7"/>
    <w:rsid w:val="007D0FB0"/>
    <w:rsid w:val="007D2971"/>
    <w:rsid w:val="007D2B31"/>
    <w:rsid w:val="007D6DD2"/>
    <w:rsid w:val="007E23D0"/>
    <w:rsid w:val="007E71DF"/>
    <w:rsid w:val="007F1A9C"/>
    <w:rsid w:val="007F2970"/>
    <w:rsid w:val="007F5056"/>
    <w:rsid w:val="007F55F5"/>
    <w:rsid w:val="007F6196"/>
    <w:rsid w:val="007F69B0"/>
    <w:rsid w:val="00801ACE"/>
    <w:rsid w:val="008028E9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1B16"/>
    <w:rsid w:val="00823AF8"/>
    <w:rsid w:val="008248ED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577CD"/>
    <w:rsid w:val="008610C6"/>
    <w:rsid w:val="00861D2A"/>
    <w:rsid w:val="008622B3"/>
    <w:rsid w:val="00862324"/>
    <w:rsid w:val="0086293A"/>
    <w:rsid w:val="00866230"/>
    <w:rsid w:val="00871278"/>
    <w:rsid w:val="00873F3C"/>
    <w:rsid w:val="00874F89"/>
    <w:rsid w:val="00876C9E"/>
    <w:rsid w:val="0087760D"/>
    <w:rsid w:val="0088147D"/>
    <w:rsid w:val="00882DD6"/>
    <w:rsid w:val="008852E6"/>
    <w:rsid w:val="00885846"/>
    <w:rsid w:val="00885EF4"/>
    <w:rsid w:val="00897447"/>
    <w:rsid w:val="0089765B"/>
    <w:rsid w:val="008A2432"/>
    <w:rsid w:val="008A2E33"/>
    <w:rsid w:val="008A35DE"/>
    <w:rsid w:val="008B2ECF"/>
    <w:rsid w:val="008B2F07"/>
    <w:rsid w:val="008B3720"/>
    <w:rsid w:val="008B6E3B"/>
    <w:rsid w:val="008B6FB6"/>
    <w:rsid w:val="008C5516"/>
    <w:rsid w:val="008D043D"/>
    <w:rsid w:val="008D311F"/>
    <w:rsid w:val="008D58E2"/>
    <w:rsid w:val="008E0F90"/>
    <w:rsid w:val="008E396B"/>
    <w:rsid w:val="008E3A34"/>
    <w:rsid w:val="008E4B8E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0"/>
    <w:rsid w:val="00915BC3"/>
    <w:rsid w:val="00915CF1"/>
    <w:rsid w:val="00921EFB"/>
    <w:rsid w:val="009244D0"/>
    <w:rsid w:val="0092531E"/>
    <w:rsid w:val="0093247C"/>
    <w:rsid w:val="00933E95"/>
    <w:rsid w:val="00942711"/>
    <w:rsid w:val="00942EAF"/>
    <w:rsid w:val="00944B13"/>
    <w:rsid w:val="00944E74"/>
    <w:rsid w:val="00945651"/>
    <w:rsid w:val="00945AF9"/>
    <w:rsid w:val="009469AB"/>
    <w:rsid w:val="00946D7D"/>
    <w:rsid w:val="00947F1F"/>
    <w:rsid w:val="00950AD4"/>
    <w:rsid w:val="00952091"/>
    <w:rsid w:val="00954120"/>
    <w:rsid w:val="00954BC5"/>
    <w:rsid w:val="00961510"/>
    <w:rsid w:val="00967A5E"/>
    <w:rsid w:val="0097211E"/>
    <w:rsid w:val="00976ADA"/>
    <w:rsid w:val="00976E2C"/>
    <w:rsid w:val="00992EDB"/>
    <w:rsid w:val="00995A81"/>
    <w:rsid w:val="009971AE"/>
    <w:rsid w:val="009A27CF"/>
    <w:rsid w:val="009A2D7E"/>
    <w:rsid w:val="009A31FD"/>
    <w:rsid w:val="009A6A81"/>
    <w:rsid w:val="009B6689"/>
    <w:rsid w:val="009B6EB8"/>
    <w:rsid w:val="009C0625"/>
    <w:rsid w:val="009C16EE"/>
    <w:rsid w:val="009C2ED3"/>
    <w:rsid w:val="009C2F69"/>
    <w:rsid w:val="009C73F2"/>
    <w:rsid w:val="009D11A6"/>
    <w:rsid w:val="009D54F1"/>
    <w:rsid w:val="009E1E74"/>
    <w:rsid w:val="009E2AC5"/>
    <w:rsid w:val="009E4FF8"/>
    <w:rsid w:val="009F50FC"/>
    <w:rsid w:val="00A00591"/>
    <w:rsid w:val="00A00E51"/>
    <w:rsid w:val="00A013A6"/>
    <w:rsid w:val="00A02673"/>
    <w:rsid w:val="00A03B30"/>
    <w:rsid w:val="00A03BCE"/>
    <w:rsid w:val="00A03D82"/>
    <w:rsid w:val="00A10999"/>
    <w:rsid w:val="00A13D07"/>
    <w:rsid w:val="00A14158"/>
    <w:rsid w:val="00A145B9"/>
    <w:rsid w:val="00A214B1"/>
    <w:rsid w:val="00A2152C"/>
    <w:rsid w:val="00A24AB9"/>
    <w:rsid w:val="00A25C50"/>
    <w:rsid w:val="00A30B97"/>
    <w:rsid w:val="00A33F8A"/>
    <w:rsid w:val="00A34524"/>
    <w:rsid w:val="00A40E85"/>
    <w:rsid w:val="00A43AC8"/>
    <w:rsid w:val="00A4446E"/>
    <w:rsid w:val="00A466C5"/>
    <w:rsid w:val="00A51ECE"/>
    <w:rsid w:val="00A51FDB"/>
    <w:rsid w:val="00A53137"/>
    <w:rsid w:val="00A61654"/>
    <w:rsid w:val="00A63AD7"/>
    <w:rsid w:val="00A674EA"/>
    <w:rsid w:val="00A67E16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1527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146D7"/>
    <w:rsid w:val="00B1598E"/>
    <w:rsid w:val="00B23600"/>
    <w:rsid w:val="00B27FCE"/>
    <w:rsid w:val="00B30074"/>
    <w:rsid w:val="00B31C44"/>
    <w:rsid w:val="00B331EE"/>
    <w:rsid w:val="00B34ADF"/>
    <w:rsid w:val="00B40E40"/>
    <w:rsid w:val="00B521EB"/>
    <w:rsid w:val="00B54EF0"/>
    <w:rsid w:val="00B60229"/>
    <w:rsid w:val="00B64B8C"/>
    <w:rsid w:val="00B6553C"/>
    <w:rsid w:val="00B65BEA"/>
    <w:rsid w:val="00B66B4F"/>
    <w:rsid w:val="00B70D6F"/>
    <w:rsid w:val="00B70E76"/>
    <w:rsid w:val="00B73394"/>
    <w:rsid w:val="00B738D2"/>
    <w:rsid w:val="00B75AA4"/>
    <w:rsid w:val="00B828FA"/>
    <w:rsid w:val="00B846B3"/>
    <w:rsid w:val="00B85930"/>
    <w:rsid w:val="00B90702"/>
    <w:rsid w:val="00B91D49"/>
    <w:rsid w:val="00B94B71"/>
    <w:rsid w:val="00BA09BB"/>
    <w:rsid w:val="00BA2EEC"/>
    <w:rsid w:val="00BB05A3"/>
    <w:rsid w:val="00BC1265"/>
    <w:rsid w:val="00BC3275"/>
    <w:rsid w:val="00BC53CB"/>
    <w:rsid w:val="00BE0AA4"/>
    <w:rsid w:val="00BE6FCA"/>
    <w:rsid w:val="00BF1F28"/>
    <w:rsid w:val="00BF7020"/>
    <w:rsid w:val="00C016FE"/>
    <w:rsid w:val="00C069B9"/>
    <w:rsid w:val="00C07869"/>
    <w:rsid w:val="00C07B69"/>
    <w:rsid w:val="00C10242"/>
    <w:rsid w:val="00C10BBD"/>
    <w:rsid w:val="00C11F55"/>
    <w:rsid w:val="00C1441F"/>
    <w:rsid w:val="00C20DEF"/>
    <w:rsid w:val="00C23722"/>
    <w:rsid w:val="00C238DE"/>
    <w:rsid w:val="00C26240"/>
    <w:rsid w:val="00C26AEA"/>
    <w:rsid w:val="00C331A6"/>
    <w:rsid w:val="00C36994"/>
    <w:rsid w:val="00C41559"/>
    <w:rsid w:val="00C419C5"/>
    <w:rsid w:val="00C44E5F"/>
    <w:rsid w:val="00C45248"/>
    <w:rsid w:val="00C45C9C"/>
    <w:rsid w:val="00C5461A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5E6C"/>
    <w:rsid w:val="00CB4B44"/>
    <w:rsid w:val="00CB4C32"/>
    <w:rsid w:val="00CB611C"/>
    <w:rsid w:val="00CB717B"/>
    <w:rsid w:val="00CC2AB1"/>
    <w:rsid w:val="00CC65FB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668E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3C3C"/>
    <w:rsid w:val="00D56659"/>
    <w:rsid w:val="00D63BD5"/>
    <w:rsid w:val="00D71166"/>
    <w:rsid w:val="00D71422"/>
    <w:rsid w:val="00D72D53"/>
    <w:rsid w:val="00D80271"/>
    <w:rsid w:val="00D91394"/>
    <w:rsid w:val="00D91A4C"/>
    <w:rsid w:val="00D922D3"/>
    <w:rsid w:val="00D9256C"/>
    <w:rsid w:val="00D972F4"/>
    <w:rsid w:val="00DA1F3D"/>
    <w:rsid w:val="00DA2C5A"/>
    <w:rsid w:val="00DA6145"/>
    <w:rsid w:val="00DA6A0E"/>
    <w:rsid w:val="00DA7152"/>
    <w:rsid w:val="00DB1B8A"/>
    <w:rsid w:val="00DB20A6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3E4"/>
    <w:rsid w:val="00EC0FEA"/>
    <w:rsid w:val="00EC2FAA"/>
    <w:rsid w:val="00EC3D53"/>
    <w:rsid w:val="00ED56CB"/>
    <w:rsid w:val="00ED7E0E"/>
    <w:rsid w:val="00EE2CBE"/>
    <w:rsid w:val="00EE48CF"/>
    <w:rsid w:val="00EF0A66"/>
    <w:rsid w:val="00EF1931"/>
    <w:rsid w:val="00EF3848"/>
    <w:rsid w:val="00F0128C"/>
    <w:rsid w:val="00F0199B"/>
    <w:rsid w:val="00F04A5C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2AF3"/>
    <w:rsid w:val="00F43E68"/>
    <w:rsid w:val="00F44A6F"/>
    <w:rsid w:val="00F51670"/>
    <w:rsid w:val="00F519F3"/>
    <w:rsid w:val="00F53E59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858A7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4900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  <w:rsid w:val="103CFE5B"/>
    <w:rsid w:val="36F49A39"/>
    <w:rsid w:val="7939DB8F"/>
    <w:rsid w:val="7A883722"/>
    <w:rsid w:val="7D2CB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45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0AB83-A148-4539-91D8-4E0D36A95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AAE157-ACE9-4539-A895-896427F44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512E4-DAD5-47E2-99AB-92B6331AA7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1</TotalTime>
  <Pages>1</Pages>
  <Words>188</Words>
  <Characters>1074</Characters>
  <Application>Microsoft Office Word</Application>
  <DocSecurity>0</DocSecurity>
  <PresentationFormat>15|.DOTX</PresentationFormat>
  <Lines>8</Lines>
  <Paragraphs>2</Paragraphs>
  <ScaleCrop>false</ScaleCrop>
  <Company>Thrun Law Firm, P.C.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5710 Student Suicide Prevention</dc:title>
  <dc:subject>5700 - Student Health and Safety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2026-08-06T14:50:00Z</dcterms:created>
  <dcterms:modified xsi:type="dcterms:W3CDTF">2026-08-06T14:50:00Z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